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39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35"/>
        <w:gridCol w:w="715"/>
        <w:gridCol w:w="3289"/>
      </w:tblGrid>
      <w:tr w:rsidR="00BA55DA" w14:paraId="5342D6AF" w14:textId="77777777" w:rsidTr="000348B3">
        <w:trPr>
          <w:cantSplit/>
          <w:trHeight w:val="1453"/>
        </w:trPr>
        <w:tc>
          <w:tcPr>
            <w:tcW w:w="5935" w:type="dxa"/>
          </w:tcPr>
          <w:p w14:paraId="6F41F21C" w14:textId="77777777" w:rsidR="00BA55DA" w:rsidRPr="0069744D" w:rsidRDefault="000C6451">
            <w:pPr>
              <w:spacing w:after="17"/>
              <w:ind w:right="-3612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69744D">
              <w:rPr>
                <w:rFonts w:asciiTheme="majorHAnsi" w:hAnsiTheme="majorHAnsi" w:cstheme="majorHAnsi"/>
                <w:b/>
                <w:sz w:val="22"/>
                <w:szCs w:val="22"/>
              </w:rPr>
              <w:t>Schulkreis Kirchenfeld</w:t>
            </w:r>
            <w:r w:rsidR="00B70792" w:rsidRPr="0069744D">
              <w:rPr>
                <w:rFonts w:asciiTheme="majorHAnsi" w:hAnsiTheme="majorHAnsi" w:cstheme="majorHAnsi"/>
                <w:b/>
                <w:sz w:val="22"/>
                <w:szCs w:val="22"/>
              </w:rPr>
              <w:t>-Schosshalde</w:t>
            </w:r>
          </w:p>
          <w:p w14:paraId="4FF21DF2" w14:textId="77777777" w:rsidR="00BA55DA" w:rsidRPr="0069744D" w:rsidRDefault="00B70792" w:rsidP="00B70792">
            <w:pPr>
              <w:tabs>
                <w:tab w:val="left" w:pos="1335"/>
              </w:tabs>
              <w:rPr>
                <w:rFonts w:asciiTheme="majorHAnsi" w:hAnsiTheme="majorHAnsi" w:cstheme="majorHAnsi"/>
                <w:sz w:val="22"/>
                <w:szCs w:val="22"/>
              </w:rPr>
            </w:pPr>
            <w:r w:rsidRPr="0069744D">
              <w:rPr>
                <w:rFonts w:asciiTheme="majorHAnsi" w:hAnsiTheme="majorHAnsi" w:cstheme="majorHAnsi"/>
                <w:sz w:val="22"/>
                <w:szCs w:val="22"/>
              </w:rPr>
              <w:t>Altstadt-Schosshalde</w:t>
            </w:r>
          </w:p>
          <w:p w14:paraId="1673BDD5" w14:textId="77777777" w:rsidR="00B70792" w:rsidRPr="0069744D" w:rsidRDefault="00B70792" w:rsidP="00B70792">
            <w:pPr>
              <w:tabs>
                <w:tab w:val="left" w:pos="1335"/>
              </w:tabs>
              <w:rPr>
                <w:rFonts w:asciiTheme="majorHAnsi" w:hAnsiTheme="majorHAnsi" w:cstheme="majorHAnsi"/>
                <w:sz w:val="22"/>
                <w:szCs w:val="22"/>
              </w:rPr>
            </w:pPr>
            <w:r w:rsidRPr="0069744D">
              <w:rPr>
                <w:rFonts w:asciiTheme="majorHAnsi" w:hAnsiTheme="majorHAnsi" w:cstheme="majorHAnsi"/>
                <w:sz w:val="22"/>
                <w:szCs w:val="22"/>
              </w:rPr>
              <w:t>Kirchenfeld</w:t>
            </w:r>
          </w:p>
          <w:p w14:paraId="714663F3" w14:textId="77777777" w:rsidR="00B70792" w:rsidRPr="0069744D" w:rsidRDefault="00B70792" w:rsidP="00B70792">
            <w:pPr>
              <w:tabs>
                <w:tab w:val="left" w:pos="1335"/>
              </w:tabs>
              <w:rPr>
                <w:rFonts w:asciiTheme="majorHAnsi" w:hAnsiTheme="majorHAnsi" w:cstheme="majorHAnsi"/>
                <w:sz w:val="22"/>
                <w:szCs w:val="22"/>
              </w:rPr>
            </w:pPr>
            <w:r w:rsidRPr="0069744D">
              <w:rPr>
                <w:rFonts w:asciiTheme="majorHAnsi" w:hAnsiTheme="majorHAnsi" w:cstheme="majorHAnsi"/>
                <w:sz w:val="22"/>
                <w:szCs w:val="22"/>
              </w:rPr>
              <w:t>Laubegg</w:t>
            </w:r>
          </w:p>
          <w:p w14:paraId="34755DBC" w14:textId="77777777" w:rsidR="000348B3" w:rsidRDefault="00B70792" w:rsidP="000348B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69744D">
              <w:rPr>
                <w:rFonts w:asciiTheme="majorHAnsi" w:hAnsiTheme="majorHAnsi" w:cstheme="majorHAnsi"/>
                <w:sz w:val="22"/>
                <w:szCs w:val="22"/>
              </w:rPr>
              <w:t>Manuel</w:t>
            </w:r>
          </w:p>
          <w:p w14:paraId="46FD16C9" w14:textId="77777777" w:rsidR="00B51F3E" w:rsidRPr="0069744D" w:rsidRDefault="00B51F3E" w:rsidP="005004C7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15" w:type="dxa"/>
          </w:tcPr>
          <w:p w14:paraId="765FFAC0" w14:textId="77777777" w:rsidR="00BA55DA" w:rsidRPr="0069744D" w:rsidRDefault="00BA55DA">
            <w:pPr>
              <w:ind w:right="-991"/>
              <w:rPr>
                <w:rFonts w:asciiTheme="majorHAnsi" w:hAnsiTheme="majorHAnsi" w:cstheme="majorHAnsi"/>
                <w:position w:val="-6"/>
                <w:sz w:val="22"/>
                <w:szCs w:val="22"/>
              </w:rPr>
            </w:pPr>
            <w:r w:rsidRPr="0069744D">
              <w:rPr>
                <w:rFonts w:asciiTheme="majorHAnsi" w:hAnsiTheme="majorHAnsi" w:cstheme="majorHAnsi"/>
                <w:position w:val="-6"/>
                <w:sz w:val="22"/>
                <w:szCs w:val="22"/>
              </w:rPr>
              <w:object w:dxaOrig="523" w:dyaOrig="825" w14:anchorId="3A945A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.5pt;height:41pt" o:ole="" fillcolor="window">
                  <v:imagedata r:id="rId8" o:title=""/>
                </v:shape>
                <o:OLEObject Type="Embed" ProgID="MSDraw" ShapeID="_x0000_i1025" DrawAspect="Content" ObjectID="_1835354971" r:id="rId9">
                  <o:FieldCodes>\* MERGEFORMAT</o:FieldCodes>
                </o:OLEObject>
              </w:object>
            </w:r>
          </w:p>
        </w:tc>
        <w:tc>
          <w:tcPr>
            <w:tcW w:w="3289" w:type="dxa"/>
          </w:tcPr>
          <w:tbl>
            <w:tblPr>
              <w:tblW w:w="9797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797"/>
            </w:tblGrid>
            <w:tr w:rsidR="00E14A4D" w:rsidRPr="0069744D" w14:paraId="7FB7EF46" w14:textId="77777777" w:rsidTr="000348B3">
              <w:trPr>
                <w:cantSplit/>
                <w:trHeight w:val="933"/>
              </w:trPr>
              <w:tc>
                <w:tcPr>
                  <w:tcW w:w="9797" w:type="dxa"/>
                </w:tcPr>
                <w:p w14:paraId="5B23A0DE" w14:textId="77777777" w:rsidR="00E14A4D" w:rsidRPr="0069744D" w:rsidRDefault="00E14A4D" w:rsidP="00072653">
                  <w:pPr>
                    <w:pStyle w:val="StadtBern"/>
                    <w:spacing w:before="240" w:line="240" w:lineRule="auto"/>
                    <w:rPr>
                      <w:rFonts w:asciiTheme="majorHAnsi" w:hAnsiTheme="majorHAnsi" w:cstheme="majorHAnsi"/>
                      <w:b w:val="0"/>
                      <w:spacing w:val="0"/>
                      <w:sz w:val="22"/>
                      <w:szCs w:val="22"/>
                    </w:rPr>
                  </w:pPr>
                  <w:r w:rsidRPr="0069744D">
                    <w:rPr>
                      <w:rFonts w:asciiTheme="majorHAnsi" w:hAnsiTheme="majorHAnsi" w:cstheme="majorHAnsi"/>
                      <w:b w:val="0"/>
                      <w:spacing w:val="0"/>
                      <w:sz w:val="22"/>
                      <w:szCs w:val="22"/>
                    </w:rPr>
                    <w:t>Schulen</w:t>
                  </w:r>
                </w:p>
                <w:p w14:paraId="00DF4E14" w14:textId="77777777" w:rsidR="00E14A4D" w:rsidRPr="0069744D" w:rsidRDefault="00E14A4D" w:rsidP="00072653">
                  <w:pPr>
                    <w:pStyle w:val="StadtBern"/>
                    <w:spacing w:before="0" w:line="240" w:lineRule="auto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69744D">
                    <w:rPr>
                      <w:rFonts w:asciiTheme="majorHAnsi" w:hAnsiTheme="majorHAnsi" w:cstheme="majorHAnsi"/>
                      <w:spacing w:val="0"/>
                      <w:sz w:val="22"/>
                      <w:szCs w:val="22"/>
                    </w:rPr>
                    <w:t>Stadt Bern</w:t>
                  </w:r>
                </w:p>
                <w:p w14:paraId="11C2F82F" w14:textId="77777777" w:rsidR="00E14A4D" w:rsidRPr="0069744D" w:rsidRDefault="00E14A4D" w:rsidP="00072653">
                  <w:pPr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</w:tr>
          </w:tbl>
          <w:p w14:paraId="4E6351B8" w14:textId="77777777" w:rsidR="00BA55DA" w:rsidRPr="0069744D" w:rsidRDefault="00BA55DA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4632E56B" w14:textId="22567B0E" w:rsidR="00BA55DA" w:rsidRDefault="00BA55DA">
      <w:pPr>
        <w:tabs>
          <w:tab w:val="left" w:pos="1560"/>
        </w:tabs>
        <w:rPr>
          <w:rFonts w:ascii="Arial" w:hAnsi="Arial"/>
        </w:rPr>
      </w:pPr>
    </w:p>
    <w:p w14:paraId="6ABB988F" w14:textId="77777777" w:rsidR="00C4636D" w:rsidRDefault="00C4636D">
      <w:pPr>
        <w:tabs>
          <w:tab w:val="left" w:pos="1560"/>
        </w:tabs>
        <w:rPr>
          <w:rFonts w:ascii="Arial" w:hAnsi="Arial"/>
        </w:rPr>
      </w:pPr>
    </w:p>
    <w:p w14:paraId="29981EA7" w14:textId="77777777" w:rsidR="003364AE" w:rsidRPr="000C6451" w:rsidRDefault="003364AE">
      <w:pPr>
        <w:rPr>
          <w:rFonts w:ascii="Arial" w:hAnsi="Arial"/>
        </w:rPr>
      </w:pPr>
    </w:p>
    <w:p w14:paraId="4BDCABE8" w14:textId="77777777" w:rsidR="00202618" w:rsidRPr="0069744D" w:rsidRDefault="00202618" w:rsidP="006A4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sz w:val="40"/>
          <w:szCs w:val="40"/>
        </w:rPr>
      </w:pPr>
      <w:r w:rsidRPr="0069744D">
        <w:rPr>
          <w:rFonts w:asciiTheme="majorHAnsi" w:hAnsiTheme="majorHAnsi" w:cstheme="majorHAnsi"/>
          <w:sz w:val="40"/>
          <w:szCs w:val="40"/>
        </w:rPr>
        <w:t>Reduziertes</w:t>
      </w:r>
      <w:r w:rsidR="003364AE" w:rsidRPr="0069744D">
        <w:rPr>
          <w:rFonts w:asciiTheme="majorHAnsi" w:hAnsiTheme="majorHAnsi" w:cstheme="majorHAnsi"/>
          <w:sz w:val="40"/>
          <w:szCs w:val="40"/>
        </w:rPr>
        <w:t xml:space="preserve"> Pensum im ersten Kindergartenj</w:t>
      </w:r>
      <w:r w:rsidRPr="0069744D">
        <w:rPr>
          <w:rFonts w:asciiTheme="majorHAnsi" w:hAnsiTheme="majorHAnsi" w:cstheme="majorHAnsi"/>
          <w:sz w:val="40"/>
          <w:szCs w:val="40"/>
        </w:rPr>
        <w:t>ahr</w:t>
      </w:r>
      <w:r w:rsidR="003364AE" w:rsidRPr="0069744D">
        <w:rPr>
          <w:rFonts w:asciiTheme="majorHAnsi" w:hAnsiTheme="majorHAnsi" w:cstheme="majorHAnsi"/>
          <w:sz w:val="40"/>
          <w:szCs w:val="40"/>
        </w:rPr>
        <w:t xml:space="preserve"> </w:t>
      </w:r>
    </w:p>
    <w:p w14:paraId="6BBBC8CF" w14:textId="77777777" w:rsidR="00043335" w:rsidRDefault="00043335" w:rsidP="003D1046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E138BC3" w14:textId="77777777" w:rsidR="000348B3" w:rsidRPr="0069744D" w:rsidRDefault="000348B3" w:rsidP="003D1046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6EE5744E" w14:textId="59B6CA91" w:rsidR="00831067" w:rsidRPr="0069744D" w:rsidRDefault="00903EB7" w:rsidP="003D1046">
      <w:pPr>
        <w:jc w:val="both"/>
        <w:rPr>
          <w:rFonts w:asciiTheme="majorHAnsi" w:hAnsiTheme="majorHAnsi" w:cstheme="majorHAnsi"/>
          <w:sz w:val="22"/>
          <w:szCs w:val="22"/>
        </w:rPr>
      </w:pPr>
      <w:r w:rsidRPr="0069744D">
        <w:rPr>
          <w:rFonts w:asciiTheme="majorHAnsi" w:hAnsiTheme="majorHAnsi" w:cstheme="majorHAnsi"/>
          <w:sz w:val="22"/>
          <w:szCs w:val="22"/>
        </w:rPr>
        <w:t xml:space="preserve">Das reguläre Kindergartenpensum ist mit 5 Vormittagen (08.20 – 11.50 Uhr) und einem Nachmittag (13.50 – 15.10 Uhr) in der Stadt Bern ziemlich hoch. Sie haben daher die Möglichkeit, das Pensum </w:t>
      </w:r>
      <w:r w:rsidR="00B549A8">
        <w:rPr>
          <w:rFonts w:asciiTheme="majorHAnsi" w:hAnsiTheme="majorHAnsi" w:cstheme="majorHAnsi"/>
          <w:sz w:val="22"/>
          <w:szCs w:val="22"/>
        </w:rPr>
        <w:t>I</w:t>
      </w:r>
      <w:r w:rsidRPr="0069744D">
        <w:rPr>
          <w:rFonts w:asciiTheme="majorHAnsi" w:hAnsiTheme="majorHAnsi" w:cstheme="majorHAnsi"/>
          <w:sz w:val="22"/>
          <w:szCs w:val="22"/>
        </w:rPr>
        <w:t xml:space="preserve">hres Kindes im ersten Kindergartenjahr zu reduzieren, um es sanft in diesen neuen Lebensabschnitt einzugewöhnen. </w:t>
      </w:r>
      <w:r w:rsidR="00A46469" w:rsidRPr="0069744D">
        <w:rPr>
          <w:rFonts w:asciiTheme="majorHAnsi" w:hAnsiTheme="majorHAnsi" w:cstheme="majorHAnsi"/>
          <w:sz w:val="22"/>
          <w:szCs w:val="22"/>
        </w:rPr>
        <w:t xml:space="preserve">Die Reduktion </w:t>
      </w:r>
      <w:r w:rsidR="00C910FF" w:rsidRPr="0069744D">
        <w:rPr>
          <w:rFonts w:asciiTheme="majorHAnsi" w:hAnsiTheme="majorHAnsi" w:cstheme="majorHAnsi"/>
          <w:sz w:val="22"/>
          <w:szCs w:val="22"/>
        </w:rPr>
        <w:t>kann folgende Zeitblöcke umfassen:</w:t>
      </w:r>
    </w:p>
    <w:p w14:paraId="73ABC493" w14:textId="77777777" w:rsidR="00903EB7" w:rsidRPr="0069744D" w:rsidRDefault="00903EB7" w:rsidP="003D1046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A13F81" w14:textId="77777777" w:rsidR="001B3246" w:rsidRPr="0069744D" w:rsidRDefault="003D1046" w:rsidP="003D1046">
      <w:pPr>
        <w:numPr>
          <w:ilvl w:val="0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69744D">
        <w:rPr>
          <w:rFonts w:asciiTheme="majorHAnsi" w:hAnsiTheme="majorHAnsi" w:cstheme="majorHAnsi"/>
          <w:sz w:val="22"/>
          <w:szCs w:val="22"/>
        </w:rPr>
        <w:t xml:space="preserve">Mittwoch-Vormittag </w:t>
      </w:r>
    </w:p>
    <w:p w14:paraId="080DF456" w14:textId="404C88E0" w:rsidR="003D1046" w:rsidRPr="0069744D" w:rsidRDefault="003D1046" w:rsidP="003D1046">
      <w:pPr>
        <w:numPr>
          <w:ilvl w:val="0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69744D">
        <w:rPr>
          <w:rFonts w:asciiTheme="majorHAnsi" w:hAnsiTheme="majorHAnsi" w:cstheme="majorHAnsi"/>
          <w:sz w:val="22"/>
          <w:szCs w:val="22"/>
        </w:rPr>
        <w:t xml:space="preserve">einen Nachmittag </w:t>
      </w:r>
    </w:p>
    <w:p w14:paraId="1A632AC3" w14:textId="77777777" w:rsidR="00831067" w:rsidRPr="0069744D" w:rsidRDefault="00831067" w:rsidP="003D1046">
      <w:pPr>
        <w:numPr>
          <w:ilvl w:val="0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69744D">
        <w:rPr>
          <w:rFonts w:asciiTheme="majorHAnsi" w:hAnsiTheme="majorHAnsi" w:cstheme="majorHAnsi"/>
          <w:sz w:val="22"/>
          <w:szCs w:val="22"/>
        </w:rPr>
        <w:t>Mittwoch-Vormittag</w:t>
      </w:r>
      <w:r w:rsidR="003D1046" w:rsidRPr="0069744D">
        <w:rPr>
          <w:rFonts w:asciiTheme="majorHAnsi" w:hAnsiTheme="majorHAnsi" w:cstheme="majorHAnsi"/>
          <w:sz w:val="22"/>
          <w:szCs w:val="22"/>
        </w:rPr>
        <w:t xml:space="preserve"> UND einen Nachmittag</w:t>
      </w:r>
    </w:p>
    <w:p w14:paraId="696C320F" w14:textId="77777777" w:rsidR="007F02F2" w:rsidRPr="0069744D" w:rsidRDefault="007F02F2" w:rsidP="003D1046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76C964A1" w14:textId="77777777" w:rsidR="00917D66" w:rsidRPr="0069744D" w:rsidRDefault="00917D66" w:rsidP="00917D66">
      <w:pPr>
        <w:rPr>
          <w:rFonts w:asciiTheme="majorHAnsi" w:hAnsiTheme="majorHAnsi" w:cstheme="majorHAnsi"/>
          <w:b/>
          <w:sz w:val="24"/>
          <w:szCs w:val="24"/>
        </w:rPr>
      </w:pPr>
      <w:r w:rsidRPr="0069744D">
        <w:rPr>
          <w:rFonts w:asciiTheme="majorHAnsi" w:hAnsiTheme="majorHAnsi" w:cstheme="majorHAnsi"/>
          <w:b/>
          <w:sz w:val="24"/>
          <w:szCs w:val="24"/>
        </w:rPr>
        <w:t>Wir wünschen für unser Kind einen reduz</w:t>
      </w:r>
      <w:r w:rsidR="00831067" w:rsidRPr="0069744D">
        <w:rPr>
          <w:rFonts w:asciiTheme="majorHAnsi" w:hAnsiTheme="majorHAnsi" w:cstheme="majorHAnsi"/>
          <w:b/>
          <w:sz w:val="24"/>
          <w:szCs w:val="24"/>
        </w:rPr>
        <w:t>ierten Besuch des Kindergartens:</w:t>
      </w:r>
    </w:p>
    <w:p w14:paraId="27266602" w14:textId="77777777" w:rsidR="001B3246" w:rsidRPr="0069744D" w:rsidRDefault="001B3246">
      <w:pPr>
        <w:rPr>
          <w:rFonts w:asciiTheme="majorHAnsi" w:hAnsiTheme="majorHAnsi" w:cstheme="majorHAnsi"/>
        </w:rPr>
      </w:pPr>
    </w:p>
    <w:tbl>
      <w:tblPr>
        <w:tblW w:w="8810" w:type="dxa"/>
        <w:tblLayout w:type="fixed"/>
        <w:tblLook w:val="04A0" w:firstRow="1" w:lastRow="0" w:firstColumn="1" w:lastColumn="0" w:noHBand="0" w:noVBand="1"/>
      </w:tblPr>
      <w:tblGrid>
        <w:gridCol w:w="2977"/>
        <w:gridCol w:w="5833"/>
      </w:tblGrid>
      <w:tr w:rsidR="000C6451" w:rsidRPr="0069744D" w14:paraId="75DC6229" w14:textId="77777777" w:rsidTr="00B549A8">
        <w:trPr>
          <w:trHeight w:val="1330"/>
        </w:trPr>
        <w:tc>
          <w:tcPr>
            <w:tcW w:w="2977" w:type="dxa"/>
          </w:tcPr>
          <w:p w14:paraId="07241566" w14:textId="77777777" w:rsidR="00831067" w:rsidRPr="0069744D" w:rsidRDefault="0083106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9744D">
              <w:rPr>
                <w:rFonts w:asciiTheme="majorHAnsi" w:hAnsiTheme="majorHAnsi" w:cstheme="majorHAnsi"/>
                <w:sz w:val="24"/>
                <w:szCs w:val="24"/>
              </w:rPr>
              <w:t>Gewünschte Reduktion:</w:t>
            </w:r>
          </w:p>
          <w:p w14:paraId="0E55A627" w14:textId="77777777" w:rsidR="00831067" w:rsidRPr="0069744D" w:rsidRDefault="0083106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33" w:type="dxa"/>
          </w:tcPr>
          <w:p w14:paraId="06D3CD36" w14:textId="0FDD99F5" w:rsidR="00831067" w:rsidRPr="0069744D" w:rsidRDefault="008E0E29" w:rsidP="00B549A8">
            <w:pPr>
              <w:spacing w:before="60"/>
              <w:ind w:left="456" w:hanging="456"/>
              <w:rPr>
                <w:rFonts w:asciiTheme="majorHAnsi" w:hAnsiTheme="majorHAnsi" w:cstheme="majorHAnsi"/>
                <w:sz w:val="24"/>
                <w:szCs w:val="24"/>
              </w:rPr>
            </w:pP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2145226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5ABC"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  <w:r w:rsidR="00C4636D">
              <w:rPr>
                <w:rFonts w:asciiTheme="majorHAnsi" w:hAnsiTheme="majorHAnsi" w:cstheme="majorHAnsi"/>
                <w:sz w:val="24"/>
                <w:szCs w:val="24"/>
              </w:rPr>
              <w:t xml:space="preserve">  </w:t>
            </w:r>
            <w:r w:rsidR="003D1046" w:rsidRPr="0069744D">
              <w:rPr>
                <w:rFonts w:asciiTheme="majorHAnsi" w:hAnsiTheme="majorHAnsi" w:cstheme="majorHAnsi"/>
                <w:sz w:val="24"/>
                <w:szCs w:val="24"/>
              </w:rPr>
              <w:t>Mittwoch-Vormittag</w:t>
            </w:r>
          </w:p>
          <w:p w14:paraId="06743616" w14:textId="60A2ABEE" w:rsidR="00831067" w:rsidRPr="0069744D" w:rsidRDefault="008E0E29" w:rsidP="00B549A8">
            <w:pPr>
              <w:spacing w:before="60"/>
              <w:ind w:left="456" w:hanging="456"/>
              <w:rPr>
                <w:rFonts w:asciiTheme="majorHAnsi" w:hAnsiTheme="majorHAnsi" w:cstheme="majorHAnsi"/>
                <w:sz w:val="24"/>
                <w:szCs w:val="24"/>
              </w:rPr>
            </w:pP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1682236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636D"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  <w:r w:rsidR="00C4636D">
              <w:rPr>
                <w:rFonts w:asciiTheme="majorHAnsi" w:hAnsiTheme="majorHAnsi" w:cstheme="majorHAnsi"/>
                <w:sz w:val="24"/>
                <w:szCs w:val="24"/>
              </w:rPr>
              <w:t xml:space="preserve">   e</w:t>
            </w:r>
            <w:r w:rsidR="003D1046" w:rsidRPr="0069744D">
              <w:rPr>
                <w:rFonts w:asciiTheme="majorHAnsi" w:hAnsiTheme="majorHAnsi" w:cstheme="majorHAnsi"/>
                <w:sz w:val="24"/>
                <w:szCs w:val="24"/>
              </w:rPr>
              <w:t>in</w:t>
            </w:r>
            <w:r w:rsidR="0023348B" w:rsidRPr="0069744D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="003D1046" w:rsidRPr="0069744D">
              <w:rPr>
                <w:rFonts w:asciiTheme="majorHAnsi" w:hAnsiTheme="majorHAnsi" w:cstheme="majorHAnsi"/>
                <w:sz w:val="24"/>
                <w:szCs w:val="24"/>
              </w:rPr>
              <w:t xml:space="preserve"> Nachmittag</w:t>
            </w:r>
            <w:r w:rsidR="003F6164">
              <w:rPr>
                <w:rFonts w:asciiTheme="majorHAnsi" w:hAnsiTheme="majorHAnsi" w:cstheme="majorHAnsi"/>
                <w:sz w:val="24"/>
                <w:szCs w:val="24"/>
              </w:rPr>
              <w:t xml:space="preserve"> (gemäss Stundenplan)</w:t>
            </w:r>
          </w:p>
          <w:p w14:paraId="334B9693" w14:textId="3334ED48" w:rsidR="00831067" w:rsidRPr="0069744D" w:rsidRDefault="008E0E29" w:rsidP="00B549A8">
            <w:pPr>
              <w:spacing w:before="60" w:after="60"/>
              <w:ind w:left="456" w:hanging="456"/>
              <w:rPr>
                <w:rFonts w:asciiTheme="majorHAnsi" w:hAnsiTheme="majorHAnsi" w:cstheme="majorHAnsi"/>
                <w:sz w:val="24"/>
                <w:szCs w:val="24"/>
              </w:rPr>
            </w:pP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-1938361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636D"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  <w:r w:rsidR="00C4636D">
              <w:rPr>
                <w:rFonts w:asciiTheme="majorHAnsi" w:hAnsiTheme="majorHAnsi" w:cstheme="majorHAnsi"/>
                <w:sz w:val="24"/>
                <w:szCs w:val="24"/>
              </w:rPr>
              <w:t xml:space="preserve">   </w:t>
            </w:r>
            <w:r w:rsidR="003D1046" w:rsidRPr="0069744D">
              <w:rPr>
                <w:rFonts w:asciiTheme="majorHAnsi" w:hAnsiTheme="majorHAnsi" w:cstheme="majorHAnsi"/>
                <w:sz w:val="24"/>
                <w:szCs w:val="24"/>
              </w:rPr>
              <w:t>Mittwoch-Vormittag UND ein</w:t>
            </w:r>
            <w:r w:rsidR="0023348B" w:rsidRPr="0069744D">
              <w:rPr>
                <w:rFonts w:asciiTheme="majorHAnsi" w:hAnsiTheme="majorHAnsi" w:cstheme="majorHAnsi"/>
                <w:sz w:val="24"/>
                <w:szCs w:val="24"/>
              </w:rPr>
              <w:t>en</w:t>
            </w:r>
            <w:r w:rsidR="003D1046" w:rsidRPr="0069744D">
              <w:rPr>
                <w:rFonts w:asciiTheme="majorHAnsi" w:hAnsiTheme="majorHAnsi" w:cstheme="majorHAnsi"/>
                <w:sz w:val="24"/>
                <w:szCs w:val="24"/>
              </w:rPr>
              <w:t xml:space="preserve"> Nachmittag</w:t>
            </w:r>
            <w:r w:rsidR="00B549A8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B549A8">
              <w:rPr>
                <w:rFonts w:asciiTheme="majorHAnsi" w:hAnsiTheme="majorHAnsi" w:cstheme="majorHAnsi"/>
                <w:sz w:val="24"/>
                <w:szCs w:val="24"/>
              </w:rPr>
              <w:br/>
              <w:t>(gemäss Stundenplan)</w:t>
            </w:r>
          </w:p>
        </w:tc>
      </w:tr>
      <w:tr w:rsidR="000C6451" w:rsidRPr="0069744D" w14:paraId="4B31BA66" w14:textId="77777777" w:rsidTr="00B549A8">
        <w:trPr>
          <w:trHeight w:val="673"/>
        </w:trPr>
        <w:tc>
          <w:tcPr>
            <w:tcW w:w="2977" w:type="dxa"/>
            <w:vAlign w:val="center"/>
          </w:tcPr>
          <w:p w14:paraId="55562AF5" w14:textId="69F9152F" w:rsidR="001B3246" w:rsidRPr="0069744D" w:rsidRDefault="001B3246" w:rsidP="003D0FD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9744D">
              <w:rPr>
                <w:rFonts w:asciiTheme="majorHAnsi" w:hAnsiTheme="majorHAnsi" w:cstheme="majorHAnsi"/>
                <w:sz w:val="24"/>
                <w:szCs w:val="24"/>
              </w:rPr>
              <w:t>Name des Kindes:</w:t>
            </w:r>
            <w:r w:rsidR="003D0FD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Theme="majorHAnsi" w:hAnsiTheme="majorHAnsi" w:cstheme="majorHAnsi"/>
            </w:rPr>
            <w:id w:val="638081961"/>
            <w:placeholder>
              <w:docPart w:val="DAA5B32CFBBE460BA6E5F9760D9C9D04"/>
            </w:placeholder>
            <w:showingPlcHdr/>
          </w:sdtPr>
          <w:sdtEndPr/>
          <w:sdtContent>
            <w:tc>
              <w:tcPr>
                <w:tcW w:w="5833" w:type="dxa"/>
                <w:vAlign w:val="center"/>
              </w:tcPr>
              <w:p w14:paraId="65BAD2B1" w14:textId="4B545AF7" w:rsidR="001B3246" w:rsidRPr="0069744D" w:rsidRDefault="000B385A" w:rsidP="0008282A">
                <w:pPr>
                  <w:spacing w:before="60"/>
                  <w:rPr>
                    <w:rFonts w:asciiTheme="majorHAnsi" w:hAnsiTheme="majorHAnsi" w:cstheme="majorHAnsi"/>
                  </w:rPr>
                </w:pPr>
                <w:r w:rsidRPr="000B385A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0C6451" w:rsidRPr="0069744D" w14:paraId="542B4129" w14:textId="77777777" w:rsidTr="00B549A8">
        <w:trPr>
          <w:trHeight w:val="693"/>
        </w:trPr>
        <w:tc>
          <w:tcPr>
            <w:tcW w:w="2977" w:type="dxa"/>
            <w:vAlign w:val="center"/>
          </w:tcPr>
          <w:p w14:paraId="4DC8BCB0" w14:textId="77777777" w:rsidR="001B3246" w:rsidRPr="0069744D" w:rsidRDefault="001B3246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9744D">
              <w:rPr>
                <w:rFonts w:asciiTheme="majorHAnsi" w:hAnsiTheme="majorHAnsi" w:cstheme="majorHAnsi"/>
                <w:sz w:val="24"/>
                <w:szCs w:val="24"/>
              </w:rPr>
              <w:t>Namen der Erziehungsberechtigten:</w:t>
            </w:r>
          </w:p>
          <w:p w14:paraId="28FB796A" w14:textId="77777777" w:rsidR="001B3246" w:rsidRPr="0069744D" w:rsidRDefault="001B324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sdt>
          <w:sdtPr>
            <w:rPr>
              <w:rFonts w:asciiTheme="majorHAnsi" w:hAnsiTheme="majorHAnsi" w:cstheme="majorHAnsi"/>
            </w:rPr>
            <w:id w:val="172694080"/>
            <w:placeholder>
              <w:docPart w:val="DefaultPlaceholder_-1854013440"/>
            </w:placeholder>
          </w:sdtPr>
          <w:sdtEndPr/>
          <w:sdtContent>
            <w:tc>
              <w:tcPr>
                <w:tcW w:w="5833" w:type="dxa"/>
                <w:vAlign w:val="center"/>
              </w:tcPr>
              <w:sdt>
                <w:sdtPr>
                  <w:rPr>
                    <w:rFonts w:asciiTheme="majorHAnsi" w:hAnsiTheme="majorHAnsi" w:cstheme="majorHAnsi"/>
                  </w:rPr>
                  <w:id w:val="83731365"/>
                  <w:placeholder>
                    <w:docPart w:val="DefaultPlaceholder_-1854013440"/>
                  </w:placeholder>
                </w:sdtPr>
                <w:sdtEndPr/>
                <w:sdtContent>
                  <w:sdt>
                    <w:sdtPr>
                      <w:rPr>
                        <w:rFonts w:asciiTheme="majorHAnsi" w:hAnsiTheme="majorHAnsi" w:cstheme="majorHAnsi"/>
                      </w:rPr>
                      <w:id w:val="1442724818"/>
                      <w:placeholder>
                        <w:docPart w:val="1C2AD7452CA948929C86A7AEE5F5298D"/>
                      </w:placeholder>
                      <w:showingPlcHdr/>
                    </w:sdtPr>
                    <w:sdtEndPr/>
                    <w:sdtContent>
                      <w:p w14:paraId="526DAA4E" w14:textId="17252D92" w:rsidR="001B3246" w:rsidRPr="0069744D" w:rsidRDefault="00C4636D" w:rsidP="0008282A">
                        <w:pPr>
                          <w:spacing w:before="60"/>
                          <w:rPr>
                            <w:rFonts w:asciiTheme="majorHAnsi" w:hAnsiTheme="majorHAnsi" w:cstheme="majorHAnsi"/>
                          </w:rPr>
                        </w:pPr>
                        <w:r w:rsidRPr="00B83261">
                          <w:rPr>
                            <w:rStyle w:val="Platzhaltertext"/>
                          </w:rPr>
                          <w:t>Klicken oder tippen Sie hier, um Text einzugeben.</w:t>
                        </w:r>
                      </w:p>
                    </w:sdtContent>
                  </w:sdt>
                </w:sdtContent>
              </w:sdt>
            </w:tc>
          </w:sdtContent>
        </w:sdt>
      </w:tr>
      <w:tr w:rsidR="000C6451" w:rsidRPr="0069744D" w14:paraId="4917EF32" w14:textId="77777777" w:rsidTr="00B549A8">
        <w:trPr>
          <w:trHeight w:val="693"/>
        </w:trPr>
        <w:tc>
          <w:tcPr>
            <w:tcW w:w="2977" w:type="dxa"/>
            <w:vAlign w:val="center"/>
          </w:tcPr>
          <w:p w14:paraId="4734C747" w14:textId="38497673" w:rsidR="001B3246" w:rsidRPr="0069744D" w:rsidRDefault="001B3246" w:rsidP="003D0FD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9744D">
              <w:rPr>
                <w:rFonts w:asciiTheme="majorHAnsi" w:hAnsiTheme="majorHAnsi" w:cstheme="majorHAnsi"/>
                <w:sz w:val="24"/>
                <w:szCs w:val="24"/>
              </w:rPr>
              <w:t>Adresse:</w:t>
            </w:r>
          </w:p>
        </w:tc>
        <w:sdt>
          <w:sdtPr>
            <w:rPr>
              <w:rFonts w:asciiTheme="majorHAnsi" w:hAnsiTheme="majorHAnsi" w:cstheme="majorHAnsi"/>
            </w:rPr>
            <w:id w:val="625359036"/>
            <w:placeholder>
              <w:docPart w:val="7B20ADA4B81A43FC967125EC903BA409"/>
            </w:placeholder>
            <w:showingPlcHdr/>
          </w:sdtPr>
          <w:sdtEndPr/>
          <w:sdtContent>
            <w:tc>
              <w:tcPr>
                <w:tcW w:w="5833" w:type="dxa"/>
                <w:vAlign w:val="center"/>
              </w:tcPr>
              <w:p w14:paraId="4ECDD2AC" w14:textId="6EE2C4AE" w:rsidR="001B3246" w:rsidRPr="0069744D" w:rsidRDefault="00C4636D" w:rsidP="0008282A">
                <w:pPr>
                  <w:spacing w:before="60"/>
                  <w:rPr>
                    <w:rFonts w:asciiTheme="majorHAnsi" w:hAnsiTheme="majorHAnsi" w:cstheme="majorHAnsi"/>
                  </w:rPr>
                </w:pPr>
                <w:r w:rsidRPr="00B8326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1B3246" w:rsidRPr="0069744D" w14:paraId="56D8B071" w14:textId="77777777" w:rsidTr="00B549A8">
        <w:trPr>
          <w:trHeight w:val="693"/>
        </w:trPr>
        <w:tc>
          <w:tcPr>
            <w:tcW w:w="2977" w:type="dxa"/>
            <w:vAlign w:val="center"/>
          </w:tcPr>
          <w:p w14:paraId="74072DCD" w14:textId="77777777" w:rsidR="001B3246" w:rsidRDefault="001B3246" w:rsidP="003D0FD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9744D">
              <w:rPr>
                <w:rFonts w:asciiTheme="majorHAnsi" w:hAnsiTheme="majorHAnsi" w:cstheme="majorHAnsi"/>
                <w:sz w:val="24"/>
                <w:szCs w:val="24"/>
              </w:rPr>
              <w:t>Datum/Unterschrift:</w:t>
            </w:r>
          </w:p>
          <w:p w14:paraId="5468B1EF" w14:textId="68778819" w:rsidR="00EE5F24" w:rsidRPr="0069744D" w:rsidRDefault="00EE5F24" w:rsidP="003D0FD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Per File der Name anstatt Unterschrift</w:t>
            </w:r>
          </w:p>
        </w:tc>
        <w:sdt>
          <w:sdtPr>
            <w:rPr>
              <w:rFonts w:asciiTheme="majorHAnsi" w:hAnsiTheme="majorHAnsi" w:cstheme="majorHAnsi"/>
            </w:rPr>
            <w:id w:val="311915270"/>
            <w:placeholder>
              <w:docPart w:val="A6D50A14185E4D5AAD2F785B343390E5"/>
            </w:placeholder>
            <w:showingPlcHdr/>
          </w:sdtPr>
          <w:sdtEndPr/>
          <w:sdtContent>
            <w:tc>
              <w:tcPr>
                <w:tcW w:w="5833" w:type="dxa"/>
                <w:vAlign w:val="center"/>
              </w:tcPr>
              <w:p w14:paraId="4F7F0467" w14:textId="03EF8CF7" w:rsidR="001B3246" w:rsidRPr="0069744D" w:rsidRDefault="00C4636D" w:rsidP="0008282A">
                <w:pPr>
                  <w:spacing w:before="60"/>
                  <w:rPr>
                    <w:rFonts w:asciiTheme="majorHAnsi" w:hAnsiTheme="majorHAnsi" w:cstheme="majorHAnsi"/>
                  </w:rPr>
                </w:pPr>
                <w:r w:rsidRPr="00B8326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51F5D4C3" w14:textId="77777777" w:rsidR="00917D66" w:rsidRPr="0069744D" w:rsidRDefault="00917D66">
      <w:pPr>
        <w:rPr>
          <w:rFonts w:asciiTheme="majorHAnsi" w:hAnsiTheme="majorHAnsi" w:cstheme="majorHAnsi"/>
        </w:rPr>
      </w:pPr>
    </w:p>
    <w:p w14:paraId="5EF02464" w14:textId="05869C90" w:rsidR="00A46469" w:rsidRPr="0069744D" w:rsidRDefault="0023348B">
      <w:pPr>
        <w:rPr>
          <w:rFonts w:asciiTheme="majorHAnsi" w:hAnsiTheme="majorHAnsi" w:cstheme="majorHAnsi"/>
          <w:sz w:val="24"/>
          <w:szCs w:val="24"/>
        </w:rPr>
      </w:pPr>
      <w:r w:rsidRPr="0069744D">
        <w:rPr>
          <w:rFonts w:asciiTheme="majorHAnsi" w:hAnsiTheme="majorHAnsi" w:cstheme="majorHAnsi"/>
          <w:sz w:val="24"/>
          <w:szCs w:val="24"/>
        </w:rPr>
        <w:t xml:space="preserve">Bitte retournieren Sie das </w:t>
      </w:r>
      <w:r w:rsidR="000348B3">
        <w:rPr>
          <w:rFonts w:asciiTheme="majorHAnsi" w:hAnsiTheme="majorHAnsi" w:cstheme="majorHAnsi"/>
          <w:sz w:val="24"/>
          <w:szCs w:val="24"/>
        </w:rPr>
        <w:t xml:space="preserve">unterzeichnete </w:t>
      </w:r>
      <w:r w:rsidRPr="0069744D">
        <w:rPr>
          <w:rFonts w:asciiTheme="majorHAnsi" w:hAnsiTheme="majorHAnsi" w:cstheme="majorHAnsi"/>
          <w:sz w:val="24"/>
          <w:szCs w:val="24"/>
        </w:rPr>
        <w:t xml:space="preserve">Formular </w:t>
      </w:r>
      <w:r w:rsidR="003E6AFB" w:rsidRPr="0069744D">
        <w:rPr>
          <w:rFonts w:asciiTheme="majorHAnsi" w:hAnsiTheme="majorHAnsi" w:cstheme="majorHAnsi"/>
          <w:sz w:val="24"/>
          <w:szCs w:val="24"/>
        </w:rPr>
        <w:t xml:space="preserve">bis spätestens </w:t>
      </w:r>
      <w:r w:rsidR="00C4636D">
        <w:rPr>
          <w:rFonts w:asciiTheme="majorHAnsi" w:hAnsiTheme="majorHAnsi" w:cstheme="majorHAnsi"/>
          <w:b/>
          <w:sz w:val="24"/>
          <w:szCs w:val="24"/>
        </w:rPr>
        <w:t>Freitag,</w:t>
      </w:r>
      <w:r w:rsidR="00EC0AA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E0E29">
        <w:rPr>
          <w:rFonts w:asciiTheme="majorHAnsi" w:hAnsiTheme="majorHAnsi" w:cstheme="majorHAnsi"/>
          <w:b/>
          <w:sz w:val="24"/>
          <w:szCs w:val="24"/>
        </w:rPr>
        <w:t>29</w:t>
      </w:r>
      <w:r w:rsidR="00B549A8">
        <w:rPr>
          <w:rFonts w:asciiTheme="majorHAnsi" w:hAnsiTheme="majorHAnsi" w:cstheme="majorHAnsi"/>
          <w:b/>
          <w:sz w:val="24"/>
          <w:szCs w:val="24"/>
        </w:rPr>
        <w:t>.05.202</w:t>
      </w:r>
      <w:r w:rsidR="008E0E29">
        <w:rPr>
          <w:rFonts w:asciiTheme="majorHAnsi" w:hAnsiTheme="majorHAnsi" w:cstheme="majorHAnsi"/>
          <w:b/>
          <w:sz w:val="24"/>
          <w:szCs w:val="24"/>
        </w:rPr>
        <w:t>6</w:t>
      </w:r>
      <w:r w:rsidR="00884B27" w:rsidRPr="0069744D">
        <w:rPr>
          <w:rFonts w:asciiTheme="majorHAnsi" w:hAnsiTheme="majorHAnsi" w:cstheme="majorHAnsi"/>
          <w:sz w:val="24"/>
          <w:szCs w:val="24"/>
        </w:rPr>
        <w:t xml:space="preserve"> </w:t>
      </w:r>
      <w:r w:rsidR="00A46469" w:rsidRPr="0069744D">
        <w:rPr>
          <w:rFonts w:asciiTheme="majorHAnsi" w:hAnsiTheme="majorHAnsi" w:cstheme="majorHAnsi"/>
          <w:sz w:val="24"/>
          <w:szCs w:val="24"/>
        </w:rPr>
        <w:t>an:</w:t>
      </w:r>
    </w:p>
    <w:p w14:paraId="3DB0EB37" w14:textId="77777777" w:rsidR="00A46469" w:rsidRPr="0069744D" w:rsidRDefault="00A46469">
      <w:pPr>
        <w:rPr>
          <w:rFonts w:asciiTheme="majorHAnsi" w:hAnsiTheme="majorHAnsi" w:cstheme="majorHAnsi"/>
          <w:sz w:val="24"/>
          <w:szCs w:val="24"/>
        </w:rPr>
      </w:pPr>
    </w:p>
    <w:p w14:paraId="473C837B" w14:textId="2EA87FCF" w:rsidR="00A46469" w:rsidRPr="0069744D" w:rsidRDefault="00362774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Primarschule</w:t>
      </w:r>
      <w:r w:rsidR="00691B83" w:rsidRPr="0069744D">
        <w:rPr>
          <w:rFonts w:asciiTheme="majorHAnsi" w:hAnsiTheme="majorHAnsi" w:cstheme="majorHAnsi"/>
          <w:sz w:val="24"/>
          <w:szCs w:val="24"/>
        </w:rPr>
        <w:t xml:space="preserve"> </w:t>
      </w:r>
      <w:r w:rsidR="008E0E29">
        <w:rPr>
          <w:rFonts w:asciiTheme="majorHAnsi" w:hAnsiTheme="majorHAnsi" w:cstheme="majorHAnsi"/>
          <w:sz w:val="24"/>
          <w:szCs w:val="24"/>
        </w:rPr>
        <w:t xml:space="preserve">Gaswerkareal </w:t>
      </w:r>
      <w:r w:rsidR="00691B83" w:rsidRPr="0069744D">
        <w:rPr>
          <w:rFonts w:asciiTheme="majorHAnsi" w:hAnsiTheme="majorHAnsi" w:cstheme="majorHAnsi"/>
          <w:sz w:val="24"/>
          <w:szCs w:val="24"/>
        </w:rPr>
        <w:t>Kirchenfeld</w:t>
      </w:r>
    </w:p>
    <w:p w14:paraId="778CF21A" w14:textId="77777777" w:rsidR="00691B83" w:rsidRPr="0069744D" w:rsidRDefault="00976DE1">
      <w:pPr>
        <w:rPr>
          <w:rFonts w:asciiTheme="majorHAnsi" w:hAnsiTheme="majorHAnsi" w:cstheme="majorHAnsi"/>
          <w:sz w:val="24"/>
          <w:szCs w:val="24"/>
        </w:rPr>
      </w:pPr>
      <w:r w:rsidRPr="0069744D">
        <w:rPr>
          <w:rFonts w:asciiTheme="majorHAnsi" w:hAnsiTheme="majorHAnsi" w:cstheme="majorHAnsi"/>
          <w:sz w:val="24"/>
          <w:szCs w:val="24"/>
        </w:rPr>
        <w:t>Schulsekretariat</w:t>
      </w:r>
    </w:p>
    <w:p w14:paraId="7530C947" w14:textId="77439470" w:rsidR="00691B83" w:rsidRPr="0069744D" w:rsidRDefault="008E0E29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Sandrainstrasse 17a</w:t>
      </w:r>
    </w:p>
    <w:p w14:paraId="6BA6901E" w14:textId="5531D681" w:rsidR="00043335" w:rsidRPr="0069744D" w:rsidRDefault="00691B83">
      <w:pPr>
        <w:rPr>
          <w:rFonts w:asciiTheme="majorHAnsi" w:hAnsiTheme="majorHAnsi" w:cstheme="majorHAnsi"/>
          <w:sz w:val="24"/>
          <w:szCs w:val="24"/>
        </w:rPr>
      </w:pPr>
      <w:r w:rsidRPr="0069744D">
        <w:rPr>
          <w:rFonts w:asciiTheme="majorHAnsi" w:hAnsiTheme="majorHAnsi" w:cstheme="majorHAnsi"/>
          <w:sz w:val="24"/>
          <w:szCs w:val="24"/>
        </w:rPr>
        <w:t>300</w:t>
      </w:r>
      <w:r w:rsidR="008E0E29">
        <w:rPr>
          <w:rFonts w:asciiTheme="majorHAnsi" w:hAnsiTheme="majorHAnsi" w:cstheme="majorHAnsi"/>
          <w:sz w:val="24"/>
          <w:szCs w:val="24"/>
        </w:rPr>
        <w:t>7</w:t>
      </w:r>
      <w:r w:rsidRPr="0069744D">
        <w:rPr>
          <w:rFonts w:asciiTheme="majorHAnsi" w:hAnsiTheme="majorHAnsi" w:cstheme="majorHAnsi"/>
          <w:sz w:val="24"/>
          <w:szCs w:val="24"/>
        </w:rPr>
        <w:t xml:space="preserve"> Bern </w:t>
      </w:r>
      <w:r w:rsidR="0016706B" w:rsidRPr="0069744D">
        <w:rPr>
          <w:rFonts w:asciiTheme="majorHAnsi" w:hAnsiTheme="majorHAnsi" w:cstheme="majorHAnsi"/>
          <w:sz w:val="24"/>
          <w:szCs w:val="24"/>
        </w:rPr>
        <w:t xml:space="preserve">  </w:t>
      </w:r>
    </w:p>
    <w:p w14:paraId="6FF3BB51" w14:textId="77777777" w:rsidR="00043335" w:rsidRPr="0069744D" w:rsidRDefault="00043335">
      <w:pPr>
        <w:rPr>
          <w:rFonts w:asciiTheme="majorHAnsi" w:hAnsiTheme="majorHAnsi" w:cstheme="majorHAnsi"/>
          <w:sz w:val="24"/>
          <w:szCs w:val="24"/>
        </w:rPr>
      </w:pPr>
    </w:p>
    <w:p w14:paraId="74660C55" w14:textId="77777777" w:rsidR="00F3101C" w:rsidRPr="0069744D" w:rsidRDefault="00043335">
      <w:pPr>
        <w:rPr>
          <w:rFonts w:asciiTheme="majorHAnsi" w:hAnsiTheme="majorHAnsi" w:cstheme="majorHAnsi"/>
          <w:sz w:val="24"/>
          <w:szCs w:val="24"/>
        </w:rPr>
      </w:pPr>
      <w:r w:rsidRPr="0069744D">
        <w:rPr>
          <w:rFonts w:asciiTheme="majorHAnsi" w:hAnsiTheme="majorHAnsi" w:cstheme="majorHAnsi"/>
          <w:sz w:val="24"/>
          <w:szCs w:val="24"/>
        </w:rPr>
        <w:t>oder</w:t>
      </w:r>
      <w:r w:rsidR="00F3101C" w:rsidRPr="0069744D">
        <w:rPr>
          <w:rFonts w:asciiTheme="majorHAnsi" w:hAnsiTheme="majorHAnsi" w:cstheme="majorHAnsi"/>
          <w:sz w:val="24"/>
          <w:szCs w:val="24"/>
        </w:rPr>
        <w:t xml:space="preserve"> per Mail an:</w:t>
      </w:r>
    </w:p>
    <w:p w14:paraId="09F4071A" w14:textId="77777777" w:rsidR="00F3101C" w:rsidRPr="0069744D" w:rsidRDefault="00F3101C">
      <w:pPr>
        <w:rPr>
          <w:rFonts w:asciiTheme="majorHAnsi" w:hAnsiTheme="majorHAnsi" w:cstheme="majorHAnsi"/>
          <w:sz w:val="24"/>
          <w:szCs w:val="24"/>
        </w:rPr>
      </w:pPr>
    </w:p>
    <w:p w14:paraId="71C12B69" w14:textId="68F79914" w:rsidR="0016706B" w:rsidRPr="0069744D" w:rsidRDefault="00B549A8">
      <w:pPr>
        <w:rPr>
          <w:rFonts w:asciiTheme="majorHAnsi" w:hAnsiTheme="majorHAnsi" w:cstheme="majorHAnsi"/>
          <w:sz w:val="24"/>
          <w:szCs w:val="24"/>
        </w:rPr>
      </w:pPr>
      <w:hyperlink r:id="rId10" w:history="1">
        <w:r w:rsidRPr="00E75353">
          <w:rPr>
            <w:rStyle w:val="Hyperlink"/>
            <w:rFonts w:asciiTheme="majorHAnsi" w:hAnsiTheme="majorHAnsi" w:cstheme="majorHAnsi"/>
            <w:sz w:val="24"/>
            <w:szCs w:val="24"/>
          </w:rPr>
          <w:t>stefanie.aeschlimann@bern.ch</w:t>
        </w:r>
      </w:hyperlink>
    </w:p>
    <w:p w14:paraId="1AAB597A" w14:textId="77777777" w:rsidR="0016706B" w:rsidRPr="00691B83" w:rsidRDefault="0016706B">
      <w:pPr>
        <w:rPr>
          <w:rFonts w:ascii="Arial" w:hAnsi="Arial"/>
          <w:sz w:val="24"/>
          <w:szCs w:val="24"/>
        </w:rPr>
      </w:pPr>
    </w:p>
    <w:sectPr w:rsidR="0016706B" w:rsidRPr="00691B83" w:rsidSect="00B70792">
      <w:headerReference w:type="default" r:id="rId11"/>
      <w:footerReference w:type="default" r:id="rId12"/>
      <w:footerReference w:type="first" r:id="rId13"/>
      <w:pgSz w:w="11907" w:h="16840"/>
      <w:pgMar w:top="680" w:right="1418" w:bottom="1021" w:left="1418" w:header="720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A05E3" w14:textId="77777777" w:rsidR="009F29B7" w:rsidRDefault="009F29B7">
      <w:r>
        <w:separator/>
      </w:r>
    </w:p>
  </w:endnote>
  <w:endnote w:type="continuationSeparator" w:id="0">
    <w:p w14:paraId="06E03860" w14:textId="77777777" w:rsidR="009F29B7" w:rsidRDefault="009F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C2206" w14:textId="77777777" w:rsidR="00BA55DA" w:rsidRDefault="00BA55DA">
    <w:pPr>
      <w:pStyle w:val="Fuzeile"/>
      <w:tabs>
        <w:tab w:val="clear" w:pos="9071"/>
      </w:tabs>
      <w:rPr>
        <w:sz w:val="12"/>
      </w:rPr>
    </w:pPr>
  </w:p>
  <w:p w14:paraId="31321D77" w14:textId="77777777" w:rsidR="00BA55DA" w:rsidRDefault="00BA55DA">
    <w:pPr>
      <w:pStyle w:val="Fuzeile"/>
      <w:tabs>
        <w:tab w:val="clear" w:pos="9071"/>
      </w:tabs>
      <w:rPr>
        <w:sz w:val="12"/>
      </w:rPr>
    </w:pPr>
  </w:p>
  <w:p w14:paraId="6AA13D89" w14:textId="77777777" w:rsidR="00BA55DA" w:rsidRDefault="00BA55DA">
    <w:pPr>
      <w:pStyle w:val="Fuzeile"/>
      <w:tabs>
        <w:tab w:val="clear" w:pos="9071"/>
      </w:tabs>
      <w:rPr>
        <w:sz w:val="12"/>
      </w:rPr>
    </w:pPr>
  </w:p>
  <w:p w14:paraId="46C2B2C5" w14:textId="77777777" w:rsidR="00BA55DA" w:rsidRDefault="00BA55DA">
    <w:pPr>
      <w:pStyle w:val="Fuzeile"/>
      <w:tabs>
        <w:tab w:val="clear" w:pos="9071"/>
      </w:tabs>
      <w:rPr>
        <w:sz w:val="12"/>
      </w:rPr>
    </w:pPr>
  </w:p>
  <w:p w14:paraId="36510F07" w14:textId="224767CA" w:rsidR="00BA55DA" w:rsidRDefault="00BA55DA">
    <w:pPr>
      <w:pStyle w:val="Fuzeile"/>
      <w:tabs>
        <w:tab w:val="clear" w:pos="9071"/>
      </w:tabs>
      <w:rPr>
        <w:sz w:val="12"/>
      </w:rPr>
    </w:pPr>
    <w:r>
      <w:rPr>
        <w:sz w:val="12"/>
      </w:rPr>
      <w:fldChar w:fldCharType="begin"/>
    </w:r>
    <w:r>
      <w:rPr>
        <w:sz w:val="12"/>
      </w:rPr>
      <w:instrText xml:space="preserve">FILENAME </w:instrText>
    </w:r>
    <w:r>
      <w:rPr>
        <w:sz w:val="12"/>
      </w:rPr>
      <w:fldChar w:fldCharType="separate"/>
    </w:r>
    <w:r w:rsidR="006A4423">
      <w:rPr>
        <w:noProof/>
        <w:sz w:val="12"/>
      </w:rPr>
      <w:t>Formular reduziertes Pensum 2022_2023</w:t>
    </w:r>
    <w:r>
      <w:rPr>
        <w:sz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FBD55" w14:textId="77777777" w:rsidR="00BA55DA" w:rsidRDefault="00BA55DA">
    <w:pPr>
      <w:pStyle w:val="Fuzeile"/>
      <w:tabs>
        <w:tab w:val="clear" w:pos="907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C633A" w14:textId="77777777" w:rsidR="009F29B7" w:rsidRDefault="009F29B7">
      <w:r>
        <w:separator/>
      </w:r>
    </w:p>
  </w:footnote>
  <w:footnote w:type="continuationSeparator" w:id="0">
    <w:p w14:paraId="287E498A" w14:textId="77777777" w:rsidR="009F29B7" w:rsidRDefault="009F2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66EE6" w14:textId="77777777" w:rsidR="00BA55DA" w:rsidRDefault="00BA55DA">
    <w:pPr>
      <w:pStyle w:val="Kopfzeile"/>
      <w:pBdr>
        <w:bottom w:val="single" w:sz="6" w:space="1" w:color="auto"/>
        <w:between w:val="single" w:sz="6" w:space="1" w:color="auto"/>
      </w:pBdr>
      <w:tabs>
        <w:tab w:val="clear" w:pos="9071"/>
        <w:tab w:val="right" w:pos="8789"/>
      </w:tabs>
    </w:pPr>
    <w:r>
      <w:tab/>
      <w:t xml:space="preserve">Seite </w:t>
    </w:r>
    <w:r>
      <w:fldChar w:fldCharType="begin"/>
    </w:r>
    <w:r>
      <w:instrText>PAGE \* ARABIC</w:instrText>
    </w:r>
    <w:r>
      <w:fldChar w:fldCharType="separate"/>
    </w:r>
    <w:r w:rsidR="000348B3">
      <w:rPr>
        <w:noProof/>
      </w:rPr>
      <w:t>2</w:t>
    </w:r>
    <w:r>
      <w:fldChar w:fldCharType="end"/>
    </w:r>
    <w:r>
      <w:t>/</w:t>
    </w:r>
    <w:r>
      <w:fldChar w:fldCharType="begin"/>
    </w:r>
    <w:r>
      <w:instrText xml:space="preserve">NUMPAGES </w:instrText>
    </w:r>
    <w:r>
      <w:fldChar w:fldCharType="separate"/>
    </w:r>
    <w:r w:rsidR="004D1D0F">
      <w:rPr>
        <w:noProof/>
      </w:rPr>
      <w:t>1</w:t>
    </w:r>
    <w:r>
      <w:fldChar w:fldCharType="end"/>
    </w:r>
  </w:p>
  <w:p w14:paraId="04894D64" w14:textId="77777777" w:rsidR="00BA55DA" w:rsidRDefault="00BA55DA">
    <w:pPr>
      <w:pStyle w:val="Kopfzeile"/>
      <w:tabs>
        <w:tab w:val="right" w:pos="8789"/>
      </w:tabs>
    </w:pPr>
  </w:p>
  <w:p w14:paraId="226AB505" w14:textId="77777777" w:rsidR="00BA55DA" w:rsidRDefault="00BA55DA">
    <w:pPr>
      <w:pStyle w:val="Kopfzeile"/>
      <w:tabs>
        <w:tab w:val="right" w:pos="8789"/>
      </w:tabs>
    </w:pPr>
  </w:p>
  <w:p w14:paraId="72AF436D" w14:textId="77777777" w:rsidR="00BA55DA" w:rsidRDefault="00BA55DA">
    <w:pPr>
      <w:pStyle w:val="Kopfzeile"/>
      <w:tabs>
        <w:tab w:val="right" w:pos="8789"/>
      </w:tabs>
    </w:pPr>
  </w:p>
  <w:p w14:paraId="48BA98CB" w14:textId="77777777" w:rsidR="00BA55DA" w:rsidRDefault="00BA55DA">
    <w:pPr>
      <w:pStyle w:val="Kopfzeile"/>
      <w:tabs>
        <w:tab w:val="right" w:pos="878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0D4152"/>
    <w:multiLevelType w:val="hybridMultilevel"/>
    <w:tmpl w:val="585090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432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wyb8D+EMu3zF3koristIPGNVWXUzWq1246XRYjFLvDQ7anqFUHFUlWoS+CDVueONv5vel9XBV63L/1ci46SU6A==" w:salt="Qkz/WwRyYnupX6XzwFPFQ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799"/>
    <w:rsid w:val="000348B3"/>
    <w:rsid w:val="00043335"/>
    <w:rsid w:val="000507B5"/>
    <w:rsid w:val="00052F8B"/>
    <w:rsid w:val="00072653"/>
    <w:rsid w:val="0008282A"/>
    <w:rsid w:val="000B385A"/>
    <w:rsid w:val="000C6451"/>
    <w:rsid w:val="000E66F7"/>
    <w:rsid w:val="00100864"/>
    <w:rsid w:val="00122DF8"/>
    <w:rsid w:val="0016706B"/>
    <w:rsid w:val="001A7C37"/>
    <w:rsid w:val="001B3246"/>
    <w:rsid w:val="001B621D"/>
    <w:rsid w:val="001C444B"/>
    <w:rsid w:val="00202618"/>
    <w:rsid w:val="00205EFE"/>
    <w:rsid w:val="0023348B"/>
    <w:rsid w:val="003027B0"/>
    <w:rsid w:val="00304F98"/>
    <w:rsid w:val="00324C3B"/>
    <w:rsid w:val="003364AE"/>
    <w:rsid w:val="00362774"/>
    <w:rsid w:val="003716B3"/>
    <w:rsid w:val="00371D0D"/>
    <w:rsid w:val="003B0AFC"/>
    <w:rsid w:val="003D0FDE"/>
    <w:rsid w:val="003D1046"/>
    <w:rsid w:val="003D1703"/>
    <w:rsid w:val="003E6AFB"/>
    <w:rsid w:val="003F6164"/>
    <w:rsid w:val="0041346D"/>
    <w:rsid w:val="004B5488"/>
    <w:rsid w:val="004D1D0F"/>
    <w:rsid w:val="005004C7"/>
    <w:rsid w:val="005322AC"/>
    <w:rsid w:val="005B6697"/>
    <w:rsid w:val="005D7CB5"/>
    <w:rsid w:val="005E2F10"/>
    <w:rsid w:val="0065581E"/>
    <w:rsid w:val="00664A16"/>
    <w:rsid w:val="00691B83"/>
    <w:rsid w:val="00694C43"/>
    <w:rsid w:val="0069744D"/>
    <w:rsid w:val="006A3D24"/>
    <w:rsid w:val="006A42A3"/>
    <w:rsid w:val="006A4423"/>
    <w:rsid w:val="006B669D"/>
    <w:rsid w:val="007247C7"/>
    <w:rsid w:val="007D157B"/>
    <w:rsid w:val="007F02F2"/>
    <w:rsid w:val="0081471F"/>
    <w:rsid w:val="00824AF6"/>
    <w:rsid w:val="00831067"/>
    <w:rsid w:val="0084441F"/>
    <w:rsid w:val="00884B27"/>
    <w:rsid w:val="008C5416"/>
    <w:rsid w:val="008E0E29"/>
    <w:rsid w:val="008E115A"/>
    <w:rsid w:val="00903EB7"/>
    <w:rsid w:val="009064FB"/>
    <w:rsid w:val="00917D66"/>
    <w:rsid w:val="00926DF9"/>
    <w:rsid w:val="00970719"/>
    <w:rsid w:val="00973FE3"/>
    <w:rsid w:val="00976DE1"/>
    <w:rsid w:val="009D6431"/>
    <w:rsid w:val="009F29B7"/>
    <w:rsid w:val="00A46469"/>
    <w:rsid w:val="00A50DB3"/>
    <w:rsid w:val="00A5454F"/>
    <w:rsid w:val="00A71EF4"/>
    <w:rsid w:val="00A76B01"/>
    <w:rsid w:val="00AA5ED0"/>
    <w:rsid w:val="00AB6A9F"/>
    <w:rsid w:val="00AB720F"/>
    <w:rsid w:val="00AE635D"/>
    <w:rsid w:val="00B33B38"/>
    <w:rsid w:val="00B35ABC"/>
    <w:rsid w:val="00B366ED"/>
    <w:rsid w:val="00B37F1C"/>
    <w:rsid w:val="00B51F3E"/>
    <w:rsid w:val="00B549A8"/>
    <w:rsid w:val="00B70792"/>
    <w:rsid w:val="00B8568B"/>
    <w:rsid w:val="00B96FAB"/>
    <w:rsid w:val="00BA55DA"/>
    <w:rsid w:val="00C0776B"/>
    <w:rsid w:val="00C23924"/>
    <w:rsid w:val="00C31642"/>
    <w:rsid w:val="00C4636D"/>
    <w:rsid w:val="00C77B0D"/>
    <w:rsid w:val="00C910FF"/>
    <w:rsid w:val="00C94471"/>
    <w:rsid w:val="00CB2799"/>
    <w:rsid w:val="00CF66E2"/>
    <w:rsid w:val="00D57CB9"/>
    <w:rsid w:val="00D63F68"/>
    <w:rsid w:val="00DB29BC"/>
    <w:rsid w:val="00E14A4D"/>
    <w:rsid w:val="00E755CF"/>
    <w:rsid w:val="00EC0AA4"/>
    <w:rsid w:val="00EE5F24"/>
    <w:rsid w:val="00F07290"/>
    <w:rsid w:val="00F30200"/>
    <w:rsid w:val="00F3101C"/>
    <w:rsid w:val="00F357B4"/>
    <w:rsid w:val="00F368A7"/>
    <w:rsid w:val="00F617F5"/>
    <w:rsid w:val="00FA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237DBEFD"/>
  <w15:chartTrackingRefBased/>
  <w15:docId w15:val="{EB420040-22FF-40DE-BF5C-40F4623A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next w:val="berschrift1"/>
    <w:pPr>
      <w:tabs>
        <w:tab w:val="right" w:pos="9071"/>
      </w:tabs>
    </w:pPr>
    <w:rPr>
      <w:rFonts w:ascii="Helv" w:hAnsi="Helv"/>
      <w:color w:val="000000"/>
    </w:rPr>
  </w:style>
  <w:style w:type="paragraph" w:styleId="Kopfzeile">
    <w:name w:val="header"/>
    <w:basedOn w:val="Standard"/>
    <w:pPr>
      <w:tabs>
        <w:tab w:val="right" w:pos="9071"/>
      </w:tabs>
    </w:pPr>
    <w:rPr>
      <w:rFonts w:ascii="Helv" w:hAnsi="Helv"/>
      <w:color w:val="000000"/>
    </w:rPr>
  </w:style>
  <w:style w:type="character" w:styleId="Hyperlink">
    <w:name w:val="Hyperlink"/>
    <w:rPr>
      <w:color w:val="0000FF"/>
      <w:u w:val="single"/>
    </w:rPr>
  </w:style>
  <w:style w:type="character" w:customStyle="1" w:styleId="BesuchterHyperlink">
    <w:name w:val="BesuchterHyperlink"/>
    <w:rPr>
      <w:color w:val="800080"/>
      <w:u w:val="single"/>
    </w:rPr>
  </w:style>
  <w:style w:type="paragraph" w:styleId="Listenabsatz">
    <w:name w:val="List Paragraph"/>
    <w:basedOn w:val="Standard"/>
    <w:qFormat/>
    <w:rsid w:val="00824A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de-CH" w:eastAsia="en-US"/>
    </w:rPr>
  </w:style>
  <w:style w:type="table" w:styleId="Tabellenraster">
    <w:name w:val="Table Grid"/>
    <w:basedOn w:val="NormaleTabelle"/>
    <w:rsid w:val="00202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65581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65581E"/>
    <w:rPr>
      <w:rFonts w:ascii="Tahoma" w:hAnsi="Tahoma" w:cs="Tahoma"/>
      <w:sz w:val="16"/>
      <w:szCs w:val="16"/>
      <w:lang w:val="de-DE" w:eastAsia="de-DE"/>
    </w:rPr>
  </w:style>
  <w:style w:type="paragraph" w:customStyle="1" w:styleId="StadtBern">
    <w:name w:val="Stadt Bern"/>
    <w:basedOn w:val="berschrift1"/>
    <w:rsid w:val="00E14A4D"/>
    <w:pPr>
      <w:spacing w:before="360" w:after="0" w:line="240" w:lineRule="exact"/>
    </w:pPr>
    <w:rPr>
      <w:spacing w:val="6"/>
      <w:kern w:val="0"/>
      <w:sz w:val="18"/>
      <w:lang w:val="de-CH" w:eastAsia="de-CH"/>
    </w:rPr>
  </w:style>
  <w:style w:type="paragraph" w:styleId="berarbeitung">
    <w:name w:val="Revision"/>
    <w:hidden/>
    <w:uiPriority w:val="99"/>
    <w:semiHidden/>
    <w:rsid w:val="00B8568B"/>
    <w:rPr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3D0FDE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549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stefanie.aeschlimann@bern.ch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e\Microsoft%20Office\Vorlagen\Schulkreis%20%20Kirchenfel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2C45A2-197E-4365-B56F-B155E7691BF1}"/>
      </w:docPartPr>
      <w:docPartBody>
        <w:p w:rsidR="00036BF2" w:rsidRDefault="00E5587A">
          <w:r w:rsidRPr="00B8326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AA5B32CFBBE460BA6E5F9760D9C9D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695B1E-1B47-4168-8FB0-408A7D0556B3}"/>
      </w:docPartPr>
      <w:docPartBody>
        <w:p w:rsidR="00D212B6" w:rsidRDefault="00D84223" w:rsidP="00D84223">
          <w:pPr>
            <w:pStyle w:val="DAA5B32CFBBE460BA6E5F9760D9C9D04"/>
          </w:pPr>
          <w:r w:rsidRPr="00B8326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C2AD7452CA948929C86A7AEE5F529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B22228-BE27-49E8-AC02-A33802AECCA1}"/>
      </w:docPartPr>
      <w:docPartBody>
        <w:p w:rsidR="00D212B6" w:rsidRDefault="00D84223" w:rsidP="00D84223">
          <w:pPr>
            <w:pStyle w:val="1C2AD7452CA948929C86A7AEE5F5298D"/>
          </w:pPr>
          <w:r w:rsidRPr="00B8326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B20ADA4B81A43FC967125EC903BA4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277538-1A18-4680-B6D0-40E2E292F081}"/>
      </w:docPartPr>
      <w:docPartBody>
        <w:p w:rsidR="00D212B6" w:rsidRDefault="00D84223" w:rsidP="00D84223">
          <w:pPr>
            <w:pStyle w:val="7B20ADA4B81A43FC967125EC903BA409"/>
          </w:pPr>
          <w:r w:rsidRPr="00B8326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6D50A14185E4D5AAD2F785B343390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9E1538-B04A-473A-91EB-D391F279507D}"/>
      </w:docPartPr>
      <w:docPartBody>
        <w:p w:rsidR="00D212B6" w:rsidRDefault="00D84223" w:rsidP="00D84223">
          <w:pPr>
            <w:pStyle w:val="A6D50A14185E4D5AAD2F785B343390E5"/>
          </w:pPr>
          <w:r w:rsidRPr="00B83261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87A"/>
    <w:rsid w:val="00036BF2"/>
    <w:rsid w:val="000507B5"/>
    <w:rsid w:val="001C444B"/>
    <w:rsid w:val="00B37F1C"/>
    <w:rsid w:val="00C31642"/>
    <w:rsid w:val="00D212B6"/>
    <w:rsid w:val="00D84223"/>
    <w:rsid w:val="00E5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84223"/>
    <w:rPr>
      <w:color w:val="808080"/>
    </w:rPr>
  </w:style>
  <w:style w:type="paragraph" w:customStyle="1" w:styleId="DAA5B32CFBBE460BA6E5F9760D9C9D04">
    <w:name w:val="DAA5B32CFBBE460BA6E5F9760D9C9D04"/>
    <w:rsid w:val="00D842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customStyle="1" w:styleId="1C2AD7452CA948929C86A7AEE5F5298D">
    <w:name w:val="1C2AD7452CA948929C86A7AEE5F5298D"/>
    <w:rsid w:val="00D842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customStyle="1" w:styleId="7B20ADA4B81A43FC967125EC903BA409">
    <w:name w:val="7B20ADA4B81A43FC967125EC903BA409"/>
    <w:rsid w:val="00D842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customStyle="1" w:styleId="A6D50A14185E4D5AAD2F785B343390E5">
    <w:name w:val="A6D50A14185E4D5AAD2F785B343390E5"/>
    <w:rsid w:val="00D842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C1E39-7ADA-48B8-B3AE-43B2DACFFF5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Schulkreis  Kirchenfeld</Template>
  <TotalTime>0</TotalTime>
  <Pages>1</Pages>
  <Words>202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Schulkreis  Kirchenfeld</vt:lpstr>
    </vt:vector>
  </TitlesOfParts>
  <Company>Stadtverwaltung Bern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Schulkreis  Kirchenfeld</dc:title>
  <dc:subject/>
  <dc:creator>Schulen Bern</dc:creator>
  <cp:keywords/>
  <cp:lastModifiedBy>Aeschlimann Stefanie, BSS SKB</cp:lastModifiedBy>
  <cp:revision>2</cp:revision>
  <cp:lastPrinted>2022-05-03T12:33:00Z</cp:lastPrinted>
  <dcterms:created xsi:type="dcterms:W3CDTF">2026-03-18T15:03:00Z</dcterms:created>
  <dcterms:modified xsi:type="dcterms:W3CDTF">2026-03-18T15:03:00Z</dcterms:modified>
</cp:coreProperties>
</file>